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0327D3" w:rsidP="00A45B89">
      <w:pPr>
        <w:ind w:right="-185"/>
      </w:pPr>
      <w:r>
        <w:rPr>
          <w:rFonts w:ascii="Times New Roman CYR" w:hAnsi="Times New Roman CYR"/>
        </w:rPr>
        <w:t>27</w:t>
      </w:r>
      <w:r w:rsidR="004942F3">
        <w:rPr>
          <w:rFonts w:ascii="Times New Roman CYR" w:hAnsi="Times New Roman CYR"/>
        </w:rPr>
        <w:t xml:space="preserve"> июля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>
        <w:t>55</w:t>
      </w:r>
      <w:r w:rsidR="00527369" w:rsidRPr="00E42D23">
        <w:t>-</w:t>
      </w:r>
      <w:r w:rsidR="0090655D">
        <w:t>5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bookmarkStart w:id="0" w:name="_GoBack"/>
      <w:bookmarkEnd w:id="0"/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4942F3">
        <w:rPr>
          <w:b/>
        </w:rPr>
        <w:t>7</w:t>
      </w:r>
      <w:r w:rsidR="00DA52CA">
        <w:rPr>
          <w:b/>
        </w:rPr>
        <w:t>4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4942F3">
        <w:rPr>
          <w:b/>
        </w:rPr>
        <w:t xml:space="preserve">Гутеневой Маргариты Сергеевны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4942F3">
        <w:t>7</w:t>
      </w:r>
      <w:r w:rsidR="00DA52CA">
        <w:t>4</w:t>
      </w:r>
      <w:r w:rsidR="00155432" w:rsidRPr="00155432">
        <w:t xml:space="preserve"> </w:t>
      </w:r>
      <w:r w:rsidR="004942F3" w:rsidRPr="004942F3">
        <w:t>Гутеневой Маргариты Сергеевны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4942F3">
        <w:t>7</w:t>
      </w:r>
      <w:r w:rsidR="00DA52CA">
        <w:t>4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4942F3" w:rsidRPr="004942F3">
        <w:t>Гутенев</w:t>
      </w:r>
      <w:r w:rsidR="004942F3">
        <w:t>у</w:t>
      </w:r>
      <w:r w:rsidR="004942F3" w:rsidRPr="004942F3">
        <w:t xml:space="preserve"> Маргарит</w:t>
      </w:r>
      <w:r w:rsidR="004942F3">
        <w:t>у</w:t>
      </w:r>
      <w:r w:rsidR="004942F3" w:rsidRPr="004942F3">
        <w:t xml:space="preserve"> Сергеевн</w:t>
      </w:r>
      <w:r w:rsidR="004942F3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BAA" w:rsidRDefault="00F81BAA" w:rsidP="00C23CD7">
      <w:r>
        <w:separator/>
      </w:r>
    </w:p>
  </w:endnote>
  <w:endnote w:type="continuationSeparator" w:id="0">
    <w:p w:rsidR="00F81BAA" w:rsidRDefault="00F81BA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BAA" w:rsidRDefault="00F81BAA" w:rsidP="00C23CD7">
      <w:r>
        <w:separator/>
      </w:r>
    </w:p>
  </w:footnote>
  <w:footnote w:type="continuationSeparator" w:id="0">
    <w:p w:rsidR="00F81BAA" w:rsidRDefault="00F81BA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6B1E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2AC8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954CB"/>
    <w:rsid w:val="00797613"/>
    <w:rsid w:val="007A6D75"/>
    <w:rsid w:val="007B1BE3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90655D"/>
    <w:rsid w:val="00910538"/>
    <w:rsid w:val="00914133"/>
    <w:rsid w:val="00914A49"/>
    <w:rsid w:val="00930495"/>
    <w:rsid w:val="0094574C"/>
    <w:rsid w:val="009524FF"/>
    <w:rsid w:val="00956DD2"/>
    <w:rsid w:val="009743D3"/>
    <w:rsid w:val="0098130E"/>
    <w:rsid w:val="00997F28"/>
    <w:rsid w:val="009A6446"/>
    <w:rsid w:val="009A7D47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81BAA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16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7556C-7370-4367-BBF8-B3435130A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№155-5 О снятии полномочий 1774  Гутенева М.С..dotx</Template>
  <TotalTime>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2020-09-05T08:42:00Z</dcterms:created>
  <dcterms:modified xsi:type="dcterms:W3CDTF">2020-09-05T08:42:00Z</dcterms:modified>
</cp:coreProperties>
</file>